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E720A2" w14:textId="77777777" w:rsidR="001819D2" w:rsidRDefault="001819D2"/>
    <w:p w14:paraId="45DB9F6C" w14:textId="77777777" w:rsidR="001819D2" w:rsidRDefault="00FD7911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>國立陽明交通大學</w:t>
      </w:r>
    </w:p>
    <w:p w14:paraId="157FD165" w14:textId="77777777" w:rsidR="001819D2" w:rsidRDefault="00FD7911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>衍生創新事業專案委員會會議撤案單</w:t>
      </w:r>
    </w:p>
    <w:tbl>
      <w:tblPr>
        <w:tblW w:w="9939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62"/>
        <w:gridCol w:w="2226"/>
        <w:gridCol w:w="1620"/>
        <w:gridCol w:w="3531"/>
      </w:tblGrid>
      <w:tr w:rsidR="001819D2" w14:paraId="1AEE4E5F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90DD64" w14:textId="77777777" w:rsidR="001819D2" w:rsidRDefault="00FD7911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/>
                <w:b/>
                <w:sz w:val="32"/>
                <w:szCs w:val="32"/>
              </w:rPr>
              <w:t>提案人</w:t>
            </w:r>
          </w:p>
        </w:tc>
        <w:tc>
          <w:tcPr>
            <w:tcW w:w="7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8A2D07" w14:textId="77777777" w:rsidR="001819D2" w:rsidRDefault="001819D2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</w:tr>
      <w:tr w:rsidR="001819D2" w14:paraId="67BDB111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414A69" w14:textId="77777777" w:rsidR="001819D2" w:rsidRDefault="00FD7911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/>
                <w:b/>
                <w:sz w:val="32"/>
                <w:szCs w:val="32"/>
              </w:rPr>
              <w:t>所屬系所</w:t>
            </w:r>
          </w:p>
        </w:tc>
        <w:tc>
          <w:tcPr>
            <w:tcW w:w="7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D064F4" w14:textId="77777777" w:rsidR="001819D2" w:rsidRDefault="001819D2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</w:tr>
      <w:tr w:rsidR="001819D2" w14:paraId="0EB6F7DC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3EBD81" w14:textId="77777777" w:rsidR="001819D2" w:rsidRDefault="00FD7911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/>
                <w:b/>
                <w:sz w:val="32"/>
                <w:szCs w:val="32"/>
              </w:rPr>
              <w:t>原提案決議日期</w:t>
            </w:r>
          </w:p>
        </w:tc>
        <w:tc>
          <w:tcPr>
            <w:tcW w:w="7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8E005" w14:textId="77777777" w:rsidR="001819D2" w:rsidRDefault="00FD7911">
            <w:pPr>
              <w:spacing w:line="36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  </w:t>
            </w:r>
            <w:r>
              <w:rPr>
                <w:rFonts w:ascii="標楷體" w:eastAsia="標楷體" w:hAnsi="標楷體"/>
                <w:sz w:val="28"/>
                <w:szCs w:val="28"/>
              </w:rPr>
              <w:t>年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  </w:t>
            </w:r>
            <w:r>
              <w:rPr>
                <w:rFonts w:ascii="標楷體" w:eastAsia="標楷體" w:hAnsi="標楷體"/>
                <w:sz w:val="28"/>
                <w:szCs w:val="28"/>
              </w:rPr>
              <w:t>月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  </w:t>
            </w:r>
            <w:r>
              <w:rPr>
                <w:rFonts w:ascii="標楷體" w:eastAsia="標楷體" w:hAnsi="標楷體"/>
                <w:sz w:val="28"/>
                <w:szCs w:val="28"/>
              </w:rPr>
              <w:t>日</w:t>
            </w:r>
          </w:p>
        </w:tc>
      </w:tr>
      <w:tr w:rsidR="001819D2" w14:paraId="691BD703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4F76CF" w14:textId="77777777" w:rsidR="001819D2" w:rsidRDefault="00FD7911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/>
                <w:b/>
                <w:sz w:val="32"/>
                <w:szCs w:val="32"/>
              </w:rPr>
              <w:t>撤案日期</w:t>
            </w:r>
          </w:p>
        </w:tc>
        <w:tc>
          <w:tcPr>
            <w:tcW w:w="7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DAC68" w14:textId="77777777" w:rsidR="001819D2" w:rsidRDefault="001819D2">
            <w:pPr>
              <w:spacing w:line="36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819D2" w14:paraId="50DFE618" w14:textId="77777777">
        <w:tblPrEx>
          <w:tblCellMar>
            <w:top w:w="0" w:type="dxa"/>
            <w:bottom w:w="0" w:type="dxa"/>
          </w:tblCellMar>
        </w:tblPrEx>
        <w:trPr>
          <w:trHeight w:hRule="exact" w:val="1701"/>
          <w:jc w:val="center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1487FF" w14:textId="77777777" w:rsidR="001819D2" w:rsidRDefault="00FD7911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/>
                <w:b/>
                <w:sz w:val="32"/>
                <w:szCs w:val="32"/>
              </w:rPr>
              <w:t>原提案案由</w:t>
            </w:r>
          </w:p>
        </w:tc>
        <w:tc>
          <w:tcPr>
            <w:tcW w:w="7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B22FC7" w14:textId="77777777" w:rsidR="001819D2" w:rsidRDefault="001819D2">
            <w:pPr>
              <w:spacing w:line="360" w:lineRule="atLeast"/>
              <w:rPr>
                <w:rFonts w:ascii="標楷體" w:eastAsia="標楷體" w:hAnsi="標楷體"/>
                <w:color w:val="E36C0A"/>
                <w:sz w:val="28"/>
                <w:szCs w:val="28"/>
              </w:rPr>
            </w:pPr>
          </w:p>
        </w:tc>
      </w:tr>
      <w:tr w:rsidR="001819D2" w14:paraId="031D9936" w14:textId="77777777">
        <w:tblPrEx>
          <w:tblCellMar>
            <w:top w:w="0" w:type="dxa"/>
            <w:bottom w:w="0" w:type="dxa"/>
          </w:tblCellMar>
        </w:tblPrEx>
        <w:trPr>
          <w:trHeight w:val="4624"/>
          <w:jc w:val="center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8B09C6" w14:textId="77777777" w:rsidR="001819D2" w:rsidRDefault="001819D2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  <w:p w14:paraId="4902CFB7" w14:textId="77777777" w:rsidR="001819D2" w:rsidRDefault="001819D2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</w:p>
          <w:p w14:paraId="0BE770B5" w14:textId="77777777" w:rsidR="001819D2" w:rsidRDefault="00FD7911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/>
                <w:b/>
                <w:sz w:val="32"/>
                <w:szCs w:val="32"/>
              </w:rPr>
              <w:t>撤案理由說明</w:t>
            </w:r>
          </w:p>
          <w:p w14:paraId="48DB7F55" w14:textId="77777777" w:rsidR="001819D2" w:rsidRDefault="001819D2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  <w:p w14:paraId="27B0C6D5" w14:textId="77777777" w:rsidR="001819D2" w:rsidRDefault="001819D2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7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8A2E2" w14:textId="77777777" w:rsidR="001819D2" w:rsidRDefault="001819D2">
            <w:pPr>
              <w:pStyle w:val="Web"/>
              <w:spacing w:before="0" w:after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819D2" w14:paraId="75E01602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8B6FAE" w14:textId="77777777" w:rsidR="001819D2" w:rsidRDefault="00FD7911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/>
                <w:b/>
                <w:sz w:val="32"/>
                <w:szCs w:val="32"/>
              </w:rPr>
              <w:t>附件說明</w:t>
            </w:r>
          </w:p>
          <w:p w14:paraId="7D482F7D" w14:textId="77777777" w:rsidR="001819D2" w:rsidRDefault="00FD7911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/>
                <w:b/>
                <w:sz w:val="32"/>
                <w:szCs w:val="32"/>
              </w:rPr>
              <w:t>(</w:t>
            </w:r>
            <w:r>
              <w:rPr>
                <w:rFonts w:ascii="標楷體" w:eastAsia="標楷體" w:hAnsi="標楷體"/>
                <w:b/>
                <w:sz w:val="32"/>
                <w:szCs w:val="32"/>
              </w:rPr>
              <w:t>無則免填</w:t>
            </w:r>
            <w:r>
              <w:rPr>
                <w:rFonts w:ascii="標楷體" w:eastAsia="標楷體" w:hAnsi="標楷體"/>
                <w:b/>
                <w:sz w:val="32"/>
                <w:szCs w:val="32"/>
              </w:rPr>
              <w:t>)</w:t>
            </w:r>
          </w:p>
        </w:tc>
        <w:tc>
          <w:tcPr>
            <w:tcW w:w="7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2D7FA" w14:textId="77777777" w:rsidR="001819D2" w:rsidRDefault="001819D2">
            <w:pPr>
              <w:spacing w:line="360" w:lineRule="atLeast"/>
              <w:ind w:left="1140" w:hanging="114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14:paraId="66347E8A" w14:textId="77777777" w:rsidR="001819D2" w:rsidRDefault="001819D2">
            <w:pPr>
              <w:spacing w:line="360" w:lineRule="atLeast"/>
              <w:ind w:left="1140" w:hanging="114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14:paraId="06E7637B" w14:textId="77777777" w:rsidR="001819D2" w:rsidRDefault="001819D2">
            <w:pPr>
              <w:spacing w:line="360" w:lineRule="atLeast"/>
              <w:ind w:left="1140" w:hanging="114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819D2" w14:paraId="557B98E2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B95100" w14:textId="77777777" w:rsidR="001819D2" w:rsidRDefault="00FD7911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/>
                <w:b/>
                <w:sz w:val="32"/>
                <w:szCs w:val="32"/>
              </w:rPr>
              <w:t>撤案人簽名</w:t>
            </w:r>
          </w:p>
        </w:tc>
        <w:tc>
          <w:tcPr>
            <w:tcW w:w="7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6533A8" w14:textId="77777777" w:rsidR="001819D2" w:rsidRDefault="001819D2">
            <w:pPr>
              <w:spacing w:line="360" w:lineRule="atLeast"/>
              <w:ind w:left="1140" w:hanging="114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819D2" w14:paraId="5DF1B7CF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A502AD" w14:textId="77777777" w:rsidR="001819D2" w:rsidRDefault="00FD7911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/>
                <w:b/>
                <w:sz w:val="32"/>
                <w:szCs w:val="32"/>
              </w:rPr>
              <w:t>本案聯絡人</w:t>
            </w: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6461E4" w14:textId="77777777" w:rsidR="001819D2" w:rsidRDefault="001819D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0C46C3" w14:textId="77777777" w:rsidR="001819D2" w:rsidRDefault="00FD7911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/>
                <w:b/>
                <w:sz w:val="32"/>
                <w:szCs w:val="32"/>
              </w:rPr>
              <w:t>聯絡電話</w:t>
            </w:r>
          </w:p>
        </w:tc>
        <w:tc>
          <w:tcPr>
            <w:tcW w:w="3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039181" w14:textId="77777777" w:rsidR="001819D2" w:rsidRDefault="001819D2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14:paraId="1D257804" w14:textId="77777777" w:rsidR="001819D2" w:rsidRDefault="001819D2"/>
    <w:sectPr w:rsidR="001819D2">
      <w:pgSz w:w="11906" w:h="16838"/>
      <w:pgMar w:top="567" w:right="1418" w:bottom="567" w:left="1418" w:header="720" w:footer="720" w:gutter="0"/>
      <w:cols w:space="720"/>
      <w:docGrid w:type="lines" w:linePitch="3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18148E" w14:textId="77777777" w:rsidR="00FD7911" w:rsidRDefault="00FD7911">
      <w:r>
        <w:separator/>
      </w:r>
    </w:p>
  </w:endnote>
  <w:endnote w:type="continuationSeparator" w:id="0">
    <w:p w14:paraId="0A70519B" w14:textId="77777777" w:rsidR="00FD7911" w:rsidRDefault="00FD79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AB2BC8" w14:textId="77777777" w:rsidR="00FD7911" w:rsidRDefault="00FD7911">
      <w:r>
        <w:rPr>
          <w:color w:val="000000"/>
        </w:rPr>
        <w:separator/>
      </w:r>
    </w:p>
  </w:footnote>
  <w:footnote w:type="continuationSeparator" w:id="0">
    <w:p w14:paraId="7C0E77FD" w14:textId="77777777" w:rsidR="00FD7911" w:rsidRDefault="00FD79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1819D2"/>
    <w:rsid w:val="001819D2"/>
    <w:rsid w:val="00D36CAA"/>
    <w:rsid w:val="00FD7911"/>
    <w:rsid w:val="00FF2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85F353"/>
  <w15:docId w15:val="{D0F851EE-CA24-48D0-87D9-78B8F101A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kern w:val="3"/>
    </w:rPr>
  </w:style>
  <w:style w:type="paragraph" w:styleId="Web">
    <w:name w:val="Normal (Web)"/>
    <w:basedOn w:val="a"/>
    <w:pPr>
      <w:widowControl/>
      <w:spacing w:before="100" w:after="100"/>
    </w:pPr>
    <w:rPr>
      <w:rFonts w:ascii="新細明體" w:hAnsi="新細明體" w:cs="新細明體"/>
      <w:kern w:val="0"/>
    </w:rPr>
  </w:style>
  <w:style w:type="paragraph" w:styleId="a7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8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118</Characters>
  <Application>Microsoft Office Word</Application>
  <DocSecurity>0</DocSecurity>
  <Lines>1</Lines>
  <Paragraphs>1</Paragraphs>
  <ScaleCrop>false</ScaleCrop>
  <Company/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國立交通大學校務規劃委員會議</dc:title>
  <dc:subject/>
  <dc:creator>sec</dc:creator>
  <cp:lastModifiedBy>User</cp:lastModifiedBy>
  <cp:revision>2</cp:revision>
  <cp:lastPrinted>2017-09-04T01:26:00Z</cp:lastPrinted>
  <dcterms:created xsi:type="dcterms:W3CDTF">2024-06-17T10:57:00Z</dcterms:created>
  <dcterms:modified xsi:type="dcterms:W3CDTF">2024-06-17T10:57:00Z</dcterms:modified>
</cp:coreProperties>
</file>